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6D974" w14:textId="24A659F3" w:rsidR="00EE72EB" w:rsidRDefault="004300B7" w:rsidP="00F44B37">
      <w:pPr>
        <w:rPr>
          <w:rFonts w:asciiTheme="majorHAnsi" w:hAnsiTheme="majorHAnsi" w:cstheme="majorHAnsi"/>
          <w:sz w:val="52"/>
          <w:szCs w:val="44"/>
        </w:rPr>
      </w:pPr>
      <w:r w:rsidRPr="007E351E">
        <w:rPr>
          <w:rFonts w:asciiTheme="majorHAnsi" w:hAnsiTheme="majorHAnsi" w:cstheme="majorHAnsi"/>
          <w:sz w:val="52"/>
          <w:szCs w:val="44"/>
        </w:rPr>
        <w:t>Lesbeschrijving</w:t>
      </w:r>
      <w:r w:rsidR="00C92B9F">
        <w:rPr>
          <w:rFonts w:asciiTheme="majorHAnsi" w:hAnsiTheme="majorHAnsi" w:cstheme="majorHAnsi"/>
          <w:sz w:val="52"/>
          <w:szCs w:val="44"/>
        </w:rPr>
        <w:t xml:space="preserve"> </w:t>
      </w:r>
    </w:p>
    <w:tbl>
      <w:tblPr>
        <w:tblStyle w:val="Tabelrasterlicht"/>
        <w:tblW w:w="9288" w:type="dxa"/>
        <w:tblLayout w:type="fixed"/>
        <w:tblLook w:val="04A0" w:firstRow="1" w:lastRow="0" w:firstColumn="1" w:lastColumn="0" w:noHBand="0" w:noVBand="1"/>
      </w:tblPr>
      <w:tblGrid>
        <w:gridCol w:w="846"/>
        <w:gridCol w:w="8442"/>
      </w:tblGrid>
      <w:tr w:rsidR="004300B7" w:rsidRPr="00002048" w14:paraId="44A55FDA" w14:textId="77777777" w:rsidTr="007F189E">
        <w:tc>
          <w:tcPr>
            <w:tcW w:w="846" w:type="dxa"/>
          </w:tcPr>
          <w:p w14:paraId="51166643" w14:textId="77777777" w:rsidR="00706442" w:rsidRPr="00002048" w:rsidRDefault="00706442" w:rsidP="002E2650">
            <w:pPr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</w:pPr>
          </w:p>
          <w:p w14:paraId="2463778D" w14:textId="44EAB8EA" w:rsidR="004300B7" w:rsidRPr="00002048" w:rsidRDefault="004300B7" w:rsidP="002E2650">
            <w:pPr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</w:pPr>
            <w:r w:rsidRPr="0000204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Voor</w:t>
            </w:r>
            <w:r w:rsidR="00C92B9F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-</w:t>
            </w:r>
            <w:proofErr w:type="spellStart"/>
            <w:r w:rsidRPr="0000204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berei</w:t>
            </w:r>
            <w:proofErr w:type="spellEnd"/>
            <w:r w:rsidR="00C92B9F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-</w:t>
            </w:r>
            <w:r w:rsidRPr="0000204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ding voor de les</w:t>
            </w:r>
          </w:p>
        </w:tc>
        <w:tc>
          <w:tcPr>
            <w:tcW w:w="8442" w:type="dxa"/>
          </w:tcPr>
          <w:p w14:paraId="32AD62D7" w14:textId="4594E694" w:rsidR="00706442" w:rsidRPr="00002048" w:rsidRDefault="00706442" w:rsidP="007679F5">
            <w:pPr>
              <w:keepNext/>
              <w:keepLines/>
              <w:rPr>
                <w:color w:val="0070C0"/>
                <w:sz w:val="22"/>
                <w:szCs w:val="22"/>
              </w:rPr>
            </w:pPr>
            <w:r>
              <w:br/>
            </w:r>
            <w:r w:rsidR="77A7187E" w:rsidRPr="47C5B966">
              <w:rPr>
                <w:color w:val="0070C0"/>
                <w:sz w:val="22"/>
                <w:szCs w:val="22"/>
              </w:rPr>
              <w:t xml:space="preserve">Zelfstudie </w:t>
            </w:r>
            <w:r>
              <w:br/>
            </w:r>
          </w:p>
          <w:p w14:paraId="0F5C5F21" w14:textId="6025D474" w:rsidR="00C2317B" w:rsidRDefault="0786F0F8" w:rsidP="47C5B966">
            <w:pPr>
              <w:keepNext/>
              <w:keepLines/>
              <w:contextualSpacing/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</w:pPr>
            <w:r w:rsidRPr="55A9A153"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  <w:t xml:space="preserve">Wat </w:t>
            </w:r>
          </w:p>
          <w:p w14:paraId="3F0402CE" w14:textId="59A4F274" w:rsidR="002C294A" w:rsidRPr="00BA495E" w:rsidRDefault="002C294A" w:rsidP="47C5B966">
            <w:pPr>
              <w:keepNext/>
              <w:keepLines/>
              <w:contextualSpacing/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</w:pPr>
            <w:r w:rsidRPr="00BA495E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Wat is preventie?</w:t>
            </w:r>
            <w:r w:rsidR="00BA495E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</w:t>
            </w:r>
            <w:r w:rsidR="0023649A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En waarom is het zo belangrijk? </w:t>
            </w:r>
            <w:r w:rsidR="00BA495E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Daar hebben we het in les 1 ook al over gehad</w:t>
            </w:r>
            <w:r w:rsidR="0023649A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; over de rol van de jeugdverpleegkundige</w:t>
            </w:r>
            <w:r w:rsidR="0043256D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en haar taak in het b</w:t>
            </w:r>
            <w:r w:rsidR="00CA0C23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asispakket van de JGZ</w:t>
            </w:r>
          </w:p>
          <w:p w14:paraId="2DA1907F" w14:textId="3BCA6274" w:rsidR="007679F5" w:rsidRDefault="007679F5" w:rsidP="55A9A153">
            <w:pPr>
              <w:keepNext/>
              <w:keepLines/>
              <w:contextualSpacing/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</w:pPr>
            <w:r>
              <w:br/>
            </w:r>
            <w:r w:rsidR="00FA5C5B" w:rsidRPr="66FE5D4E"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  <w:t xml:space="preserve">Waarom </w:t>
            </w:r>
          </w:p>
          <w:p w14:paraId="76DA452B" w14:textId="7FD17D70" w:rsidR="00AE6A0A" w:rsidRDefault="00AE6A0A" w:rsidP="55A9A153">
            <w:pPr>
              <w:keepNext/>
              <w:keepLines/>
              <w:contextualSpacing/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Deze les is bedoeld om je als aanstaande </w:t>
            </w:r>
            <w:r w:rsidR="00C30A8A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hbo-verpleegkundige;</w:t>
            </w:r>
          </w:p>
          <w:p w14:paraId="5F96AD2A" w14:textId="1A65BFFB" w:rsidR="00C30A8A" w:rsidRDefault="00C30A8A" w:rsidP="005C1F3C">
            <w:pPr>
              <w:pStyle w:val="Lijstalinea"/>
              <w:keepNext/>
              <w:keepLines/>
              <w:numPr>
                <w:ilvl w:val="0"/>
                <w:numId w:val="3"/>
              </w:numPr>
              <w:contextualSpacing/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Bew</w:t>
            </w:r>
            <w:r w:rsidR="004B0354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us</w:t>
            </w: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t te worden </w:t>
            </w:r>
            <w:r w:rsidR="004B0354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va</w:t>
            </w: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n de invloed van de </w:t>
            </w:r>
            <w:r w:rsidRPr="00E91375"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  <w:t>fysieke</w:t>
            </w: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leefomgeving van kinderen</w:t>
            </w:r>
            <w:r w:rsidR="004A5127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/ jongeren</w:t>
            </w: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op </w:t>
            </w:r>
            <w:r w:rsidR="004B0354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hun </w:t>
            </w: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gezondheid en veiligheid</w:t>
            </w:r>
          </w:p>
          <w:p w14:paraId="381DEFCF" w14:textId="2E7A841B" w:rsidR="00C30A8A" w:rsidRDefault="00F82B6F" w:rsidP="005C1F3C">
            <w:pPr>
              <w:pStyle w:val="Lijstalinea"/>
              <w:keepNext/>
              <w:keepLines/>
              <w:numPr>
                <w:ilvl w:val="0"/>
                <w:numId w:val="3"/>
              </w:numPr>
              <w:contextualSpacing/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Concreet te maken welke ‘interventies’</w:t>
            </w:r>
            <w:r w:rsidR="004B0354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er zijn</w:t>
            </w:r>
            <w:r w:rsidR="001A4D2F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op het gebied van preventie</w:t>
            </w:r>
          </w:p>
          <w:p w14:paraId="4D4C31BD" w14:textId="5CEA782C" w:rsidR="001A4D2F" w:rsidRPr="00C30A8A" w:rsidRDefault="001A4D2F" w:rsidP="005C1F3C">
            <w:pPr>
              <w:pStyle w:val="Lijstalinea"/>
              <w:keepNext/>
              <w:keepLines/>
              <w:numPr>
                <w:ilvl w:val="0"/>
                <w:numId w:val="3"/>
              </w:numPr>
              <w:contextualSpacing/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Actualiteit van prev</w:t>
            </w:r>
            <w:r w:rsidR="004B0354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e</w:t>
            </w:r>
            <w:r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ntie te benadrukken</w:t>
            </w:r>
          </w:p>
          <w:p w14:paraId="3376B611" w14:textId="5539D081" w:rsidR="00C2317B" w:rsidRDefault="00C2317B" w:rsidP="47C5B966">
            <w:pPr>
              <w:keepNext/>
              <w:keepLines/>
              <w:contextualSpacing/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</w:pPr>
          </w:p>
          <w:p w14:paraId="5FE147F5" w14:textId="77777777" w:rsidR="00E91375" w:rsidRDefault="0786F0F8" w:rsidP="55A9A153">
            <w:pPr>
              <w:keepNext/>
              <w:keepLines/>
              <w:contextualSpacing/>
            </w:pPr>
            <w:r w:rsidRPr="55A9A153"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  <w:t xml:space="preserve">Hoe </w:t>
            </w:r>
            <w:r>
              <w:br/>
            </w:r>
            <w:r w:rsidR="24155B6A" w:rsidRPr="55A9A153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>Stap 1</w:t>
            </w:r>
            <w:r w:rsidR="001A4D2F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: ga naar de website </w:t>
            </w:r>
            <w:r w:rsidR="00A176CF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en schrijf op </w:t>
            </w:r>
            <w:r w:rsidR="006053F7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om welke leefstijlthema’s het gaat bij BRAVO </w:t>
            </w:r>
            <w:hyperlink r:id="rId11" w:anchor=":~:text=BRAVO%20staat%20voor%20Bewegen%2C%20Roken%2C%20Alcohol%2C%20Voeding%20en%20Ontspanning." w:history="1">
              <w:proofErr w:type="spellStart"/>
              <w:r w:rsidR="00A176CF" w:rsidRPr="00A176CF">
                <w:rPr>
                  <w:color w:val="0000FF"/>
                  <w:u w:val="single"/>
                </w:rPr>
                <w:t>Bravo</w:t>
              </w:r>
              <w:proofErr w:type="spellEnd"/>
              <w:r w:rsidR="00A176CF" w:rsidRPr="00A176CF">
                <w:rPr>
                  <w:color w:val="0000FF"/>
                  <w:u w:val="single"/>
                </w:rPr>
                <w:t xml:space="preserve"> - SBCM</w:t>
              </w:r>
            </w:hyperlink>
            <w:r w:rsidR="00A176CF">
              <w:t xml:space="preserve"> </w:t>
            </w:r>
          </w:p>
          <w:p w14:paraId="7E48A9C1" w14:textId="56EF0137" w:rsidR="004300B7" w:rsidRPr="00002048" w:rsidRDefault="0786F0F8" w:rsidP="007F189E">
            <w:pPr>
              <w:keepNext/>
              <w:keepLines/>
              <w:contextualSpacing/>
              <w:rPr>
                <w:sz w:val="22"/>
                <w:szCs w:val="22"/>
              </w:rPr>
            </w:pPr>
            <w:r>
              <w:br/>
            </w:r>
            <w:r w:rsidR="7A3984D9" w:rsidRPr="55A9A153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Stap 2 </w:t>
            </w:r>
            <w:r w:rsidR="004D57EE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: ga naar de website </w:t>
            </w:r>
            <w:r w:rsidR="007F0364">
              <w:rPr>
                <w:rFonts w:asciiTheme="majorHAnsi" w:hAnsiTheme="majorHAnsi" w:cstheme="majorBidi"/>
                <w:color w:val="2F5496" w:themeColor="accent1" w:themeShade="BF"/>
                <w:sz w:val="22"/>
                <w:szCs w:val="22"/>
              </w:rPr>
              <w:t xml:space="preserve"> en lees de startpagina, zorg dat je deze pagina bij de hand hebt in de les </w:t>
            </w:r>
            <w:hyperlink r:id="rId12" w:history="1">
              <w:r w:rsidR="007F0364" w:rsidRPr="007F0364">
                <w:rPr>
                  <w:color w:val="0000FF"/>
                  <w:u w:val="single"/>
                </w:rPr>
                <w:t>Invloed van de fysieke leefomgeving op gezond gedrag | Gezonde Leefomgeving</w:t>
              </w:r>
            </w:hyperlink>
            <w:r>
              <w:br/>
            </w:r>
          </w:p>
        </w:tc>
      </w:tr>
      <w:tr w:rsidR="004300B7" w:rsidRPr="00002048" w14:paraId="0F50B345" w14:textId="77777777" w:rsidTr="007F189E">
        <w:tc>
          <w:tcPr>
            <w:tcW w:w="846" w:type="dxa"/>
          </w:tcPr>
          <w:p w14:paraId="7E9CD113" w14:textId="77777777" w:rsidR="00342175" w:rsidRPr="00002048" w:rsidRDefault="00342175" w:rsidP="00342175">
            <w:pPr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</w:pPr>
          </w:p>
          <w:p w14:paraId="175B0916" w14:textId="372FDCA7" w:rsidR="004300B7" w:rsidRPr="00002048" w:rsidRDefault="004300B7" w:rsidP="00342175">
            <w:pPr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</w:pPr>
            <w:r w:rsidRPr="0000204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Les</w:t>
            </w:r>
            <w:r w:rsidR="007F189E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-</w:t>
            </w:r>
            <w:r w:rsidRPr="0000204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op</w:t>
            </w:r>
            <w:r w:rsidR="007F189E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-</w:t>
            </w:r>
            <w:r w:rsidRPr="0000204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22"/>
                <w:szCs w:val="22"/>
              </w:rPr>
              <w:t>bouw</w:t>
            </w:r>
          </w:p>
        </w:tc>
        <w:tc>
          <w:tcPr>
            <w:tcW w:w="8442" w:type="dxa"/>
          </w:tcPr>
          <w:p w14:paraId="77696889" w14:textId="77777777" w:rsidR="00342175" w:rsidRPr="00002048" w:rsidRDefault="00342175" w:rsidP="00342175">
            <w:pPr>
              <w:pStyle w:val="Lijstalinea"/>
              <w:ind w:left="360"/>
              <w:rPr>
                <w:sz w:val="22"/>
                <w:szCs w:val="22"/>
              </w:rPr>
            </w:pPr>
          </w:p>
          <w:p w14:paraId="187420AA" w14:textId="792F02F0" w:rsidR="1983FD3A" w:rsidRDefault="1983FD3A" w:rsidP="4DEB7573">
            <w:pPr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</w:pPr>
            <w:r w:rsidRPr="4DEB7573">
              <w:rPr>
                <w:rFonts w:asciiTheme="majorHAnsi" w:hAnsiTheme="majorHAnsi" w:cstheme="majorBidi"/>
                <w:b/>
                <w:bCs/>
                <w:color w:val="2F5496" w:themeColor="accent1" w:themeShade="BF"/>
                <w:sz w:val="22"/>
                <w:szCs w:val="22"/>
              </w:rPr>
              <w:t>Kennis verwerken</w:t>
            </w:r>
          </w:p>
          <w:p w14:paraId="646416D7" w14:textId="10ED441A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De groep wordt opgedeeld in 6 </w:t>
            </w:r>
            <w:proofErr w:type="spellStart"/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subgroepjes</w:t>
            </w:r>
            <w:proofErr w:type="spellEnd"/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. Maak binnen 45 minuten een KORTE presentatie  max 8 minuten), met daarin de volgende 3 onderdelen</w:t>
            </w:r>
          </w:p>
          <w:p w14:paraId="6ECD2CB7" w14:textId="77777777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A. </w:t>
            </w:r>
          </w:p>
          <w:p w14:paraId="503956ED" w14:textId="6D8484DD" w:rsidR="009E6DD1" w:rsidRPr="009E6DD1" w:rsidRDefault="00E91375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Ga de </w:t>
            </w:r>
            <w:r w:rsidR="007F189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Campus van de Hogeschool op (en de directe omgeving) </w:t>
            </w:r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en maak 4 fo</w:t>
            </w:r>
            <w:r w:rsidR="007F189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to’s, </w:t>
            </w:r>
            <w:r w:rsidR="009E6DD1"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waarin je laat zien hoe de </w:t>
            </w:r>
            <w:r w:rsidR="009E6DD1" w:rsidRPr="009E6DD1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fysieke </w:t>
            </w:r>
            <w:r w:rsidR="009E6DD1"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omgeving van</w:t>
            </w:r>
            <w:r w:rsidR="007F189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onze hogeschool</w:t>
            </w:r>
            <w:r w:rsidR="009E6DD1"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eruit ziet, welke van invloed zijn op de gezondheid</w:t>
            </w:r>
            <w:r w:rsidR="007F189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  <w:r w:rsidR="009E6DD1"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Twee foto’s zijn foto’s waarin je laat zien wat een positieve invloed op gezondheid kan hebben en 2 foto’s laten een negatieve zien. Geef een korte toelichting.</w:t>
            </w:r>
          </w:p>
          <w:p w14:paraId="42C8920C" w14:textId="77777777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Elke groepje doet dat op basis van leefstijlthema (1 van de BRAVVO-thema’s). BRAVVO staat voor:</w:t>
            </w:r>
          </w:p>
          <w:p w14:paraId="2397A8EF" w14:textId="77777777" w:rsidR="009E6DD1" w:rsidRPr="009E6DD1" w:rsidRDefault="009E6DD1" w:rsidP="005C1F3C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B</w:t>
            </w: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ewegen</w:t>
            </w:r>
          </w:p>
          <w:p w14:paraId="0C3892BF" w14:textId="77777777" w:rsidR="009E6DD1" w:rsidRPr="009E6DD1" w:rsidRDefault="009E6DD1" w:rsidP="005C1F3C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R</w:t>
            </w: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oken</w:t>
            </w:r>
          </w:p>
          <w:p w14:paraId="71626C85" w14:textId="77777777" w:rsidR="009E6DD1" w:rsidRPr="009E6DD1" w:rsidRDefault="009E6DD1" w:rsidP="005C1F3C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A</w:t>
            </w: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lcohol en drugs</w:t>
            </w:r>
          </w:p>
          <w:p w14:paraId="67EA20ED" w14:textId="77777777" w:rsidR="009E6DD1" w:rsidRPr="009E6DD1" w:rsidRDefault="009E6DD1" w:rsidP="005C1F3C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V</w:t>
            </w: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oeding</w:t>
            </w:r>
          </w:p>
          <w:p w14:paraId="1BFE129F" w14:textId="77777777" w:rsidR="009E6DD1" w:rsidRPr="009E6DD1" w:rsidRDefault="009E6DD1" w:rsidP="005C1F3C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V</w:t>
            </w: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eilig vrijen </w:t>
            </w:r>
          </w:p>
          <w:p w14:paraId="7D1D0E29" w14:textId="77777777" w:rsidR="009E6DD1" w:rsidRPr="009E6DD1" w:rsidRDefault="009E6DD1" w:rsidP="005C1F3C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O</w:t>
            </w: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ngevallen</w:t>
            </w:r>
          </w:p>
          <w:p w14:paraId="5EB54822" w14:textId="77777777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 xml:space="preserve">B. </w:t>
            </w:r>
          </w:p>
          <w:p w14:paraId="6B9D2953" w14:textId="77777777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Zoek beeldmateriaal (foto/ filmpje) op van een paar begrippen en leg kort uit wat je te zien krijgt en leg uit wat hiermee wordt voorkomen ( wat is de preventie) Onder aan deze opdracht wordt duidelijk welk begrip door welk subgroepje aan de orde moet komen.. </w:t>
            </w:r>
          </w:p>
          <w:p w14:paraId="0747415A" w14:textId="77777777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C. </w:t>
            </w:r>
          </w:p>
          <w:p w14:paraId="53A2D842" w14:textId="015671EA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Zoek een actualiteit op via een website die (ook) informatie geeft over jeugd en gezondheid. Geef in de klas kort weer wat de actualiteit is. </w:t>
            </w:r>
          </w:p>
          <w:p w14:paraId="294F4F85" w14:textId="77777777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6DD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Voor vragen kun je terecht bij de docent van het werkcollege</w:t>
            </w:r>
          </w:p>
          <w:tbl>
            <w:tblPr>
              <w:tblStyle w:val="Tabel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1811"/>
              <w:gridCol w:w="2551"/>
              <w:gridCol w:w="2127"/>
            </w:tblGrid>
            <w:tr w:rsidR="009E6DD1" w:rsidRPr="009E6DD1" w14:paraId="6764D998" w14:textId="77777777" w:rsidTr="00AC4C2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736" w:type="dxa"/>
                </w:tcPr>
                <w:p w14:paraId="62AA583D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Groepje</w:t>
                  </w:r>
                </w:p>
              </w:tc>
              <w:tc>
                <w:tcPr>
                  <w:tcW w:w="1811" w:type="dxa"/>
                </w:tcPr>
                <w:p w14:paraId="3C07FB78" w14:textId="54425092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 A</w:t>
                  </w:r>
                  <w: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.</w:t>
                  </w:r>
                </w:p>
                <w:p w14:paraId="1947063C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4 Foto’s over de Fysieke omgeving</w:t>
                  </w:r>
                </w:p>
              </w:tc>
              <w:tc>
                <w:tcPr>
                  <w:tcW w:w="2551" w:type="dxa"/>
                </w:tcPr>
                <w:p w14:paraId="54C6E4E4" w14:textId="3A0589AC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B</w:t>
                  </w:r>
                  <w: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.</w:t>
                  </w:r>
                </w:p>
                <w:p w14:paraId="6D47E866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Begrippen en wat willen we hiermee voorkómen</w:t>
                  </w:r>
                </w:p>
              </w:tc>
              <w:tc>
                <w:tcPr>
                  <w:tcW w:w="2127" w:type="dxa"/>
                </w:tcPr>
                <w:p w14:paraId="7AAB8EA2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C.</w:t>
                  </w:r>
                </w:p>
                <w:p w14:paraId="228BC72D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actualiteit</w:t>
                  </w:r>
                </w:p>
              </w:tc>
            </w:tr>
            <w:tr w:rsidR="009E6DD1" w:rsidRPr="009E6DD1" w14:paraId="377C2A30" w14:textId="77777777" w:rsidTr="00AC4C2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6" w:type="dxa"/>
                </w:tcPr>
                <w:p w14:paraId="22FC8AAA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1811" w:type="dxa"/>
                </w:tcPr>
                <w:p w14:paraId="4D606B8E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THEMA Bewegen</w:t>
                  </w:r>
                </w:p>
              </w:tc>
              <w:tc>
                <w:tcPr>
                  <w:tcW w:w="2551" w:type="dxa"/>
                </w:tcPr>
                <w:p w14:paraId="070B1196" w14:textId="77777777" w:rsidR="009E6DD1" w:rsidRPr="009E6DD1" w:rsidRDefault="009E6DD1" w:rsidP="005C1F3C">
                  <w:pPr>
                    <w:numPr>
                      <w:ilvl w:val="0"/>
                      <w:numId w:val="5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NIPT</w:t>
                  </w:r>
                </w:p>
                <w:p w14:paraId="4EAE69A7" w14:textId="77777777" w:rsidR="009E6DD1" w:rsidRPr="009E6DD1" w:rsidRDefault="009E6DD1" w:rsidP="005C1F3C">
                  <w:pPr>
                    <w:numPr>
                      <w:ilvl w:val="0"/>
                      <w:numId w:val="5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Vaccinatie kinkhoest bij zwangeren</w:t>
                  </w:r>
                </w:p>
                <w:p w14:paraId="1418146C" w14:textId="77777777" w:rsidR="009E6DD1" w:rsidRPr="009E6DD1" w:rsidRDefault="009E6DD1" w:rsidP="005C1F3C">
                  <w:pPr>
                    <w:numPr>
                      <w:ilvl w:val="0"/>
                      <w:numId w:val="5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foliumzuur</w:t>
                  </w:r>
                </w:p>
              </w:tc>
              <w:tc>
                <w:tcPr>
                  <w:tcW w:w="2127" w:type="dxa"/>
                </w:tcPr>
                <w:p w14:paraId="7AD42429" w14:textId="77777777" w:rsidR="009E6DD1" w:rsidRPr="009E6DD1" w:rsidRDefault="00000000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hyperlink r:id="rId13" w:history="1">
                    <w:r w:rsidR="009E6DD1" w:rsidRPr="009E6DD1">
                      <w:rPr>
                        <w:rFonts w:asciiTheme="minorHAnsi" w:eastAsiaTheme="minorHAnsi" w:hAnsiTheme="minorHAnsi" w:cstheme="minorBidi"/>
                        <w:color w:val="0000FF"/>
                        <w:kern w:val="2"/>
                        <w:sz w:val="22"/>
                        <w:szCs w:val="22"/>
                        <w:u w:val="single"/>
                        <w:lang w:eastAsia="en-US"/>
                        <w14:ligatures w14:val="standardContextual"/>
                      </w:rPr>
                      <w:t>Home - KNOV</w:t>
                    </w:r>
                  </w:hyperlink>
                </w:p>
              </w:tc>
            </w:tr>
            <w:tr w:rsidR="009E6DD1" w:rsidRPr="009E6DD1" w14:paraId="745C77F5" w14:textId="77777777" w:rsidTr="00AC4C22">
              <w:tc>
                <w:tcPr>
                  <w:tcW w:w="736" w:type="dxa"/>
                </w:tcPr>
                <w:p w14:paraId="316B3F7E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2</w:t>
                  </w:r>
                </w:p>
              </w:tc>
              <w:tc>
                <w:tcPr>
                  <w:tcW w:w="1811" w:type="dxa"/>
                </w:tcPr>
                <w:p w14:paraId="7A6F8642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THEMA Roken</w:t>
                  </w:r>
                </w:p>
              </w:tc>
              <w:tc>
                <w:tcPr>
                  <w:tcW w:w="2551" w:type="dxa"/>
                </w:tcPr>
                <w:p w14:paraId="237E88BD" w14:textId="77777777" w:rsidR="009E6DD1" w:rsidRPr="009E6DD1" w:rsidRDefault="009E6DD1" w:rsidP="005C1F3C">
                  <w:pPr>
                    <w:numPr>
                      <w:ilvl w:val="0"/>
                      <w:numId w:val="6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project Voorzorg </w:t>
                  </w:r>
                </w:p>
                <w:p w14:paraId="485090C1" w14:textId="77777777" w:rsidR="009E6DD1" w:rsidRPr="009E6DD1" w:rsidRDefault="009E6DD1" w:rsidP="005C1F3C">
                  <w:pPr>
                    <w:numPr>
                      <w:ilvl w:val="0"/>
                      <w:numId w:val="6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hielprikje</w:t>
                  </w:r>
                </w:p>
                <w:p w14:paraId="55CE0AA3" w14:textId="77777777" w:rsidR="009E6DD1" w:rsidRPr="009E6DD1" w:rsidRDefault="009E6DD1" w:rsidP="005C1F3C">
                  <w:pPr>
                    <w:numPr>
                      <w:ilvl w:val="0"/>
                      <w:numId w:val="6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borstvoeding</w:t>
                  </w:r>
                </w:p>
              </w:tc>
              <w:tc>
                <w:tcPr>
                  <w:tcW w:w="2127" w:type="dxa"/>
                </w:tcPr>
                <w:p w14:paraId="5C7AF6D7" w14:textId="77777777" w:rsidR="009E6DD1" w:rsidRPr="009E6DD1" w:rsidRDefault="00000000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hyperlink r:id="rId14" w:history="1">
                    <w:r w:rsidR="009E6DD1" w:rsidRPr="009E6DD1">
                      <w:rPr>
                        <w:rFonts w:asciiTheme="minorHAnsi" w:eastAsiaTheme="minorHAnsi" w:hAnsiTheme="minorHAnsi" w:cstheme="minorBidi"/>
                        <w:color w:val="0000FF"/>
                        <w:kern w:val="2"/>
                        <w:sz w:val="22"/>
                        <w:szCs w:val="22"/>
                        <w:u w:val="single"/>
                        <w:lang w:eastAsia="en-US"/>
                        <w14:ligatures w14:val="standardContextual"/>
                      </w:rPr>
                      <w:t>Gezonde Leefomgeving | RIVM</w:t>
                    </w:r>
                  </w:hyperlink>
                </w:p>
              </w:tc>
            </w:tr>
            <w:tr w:rsidR="009E6DD1" w:rsidRPr="009E6DD1" w14:paraId="7DAC2823" w14:textId="77777777" w:rsidTr="00AC4C2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6" w:type="dxa"/>
                </w:tcPr>
                <w:p w14:paraId="1A72FAC0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3</w:t>
                  </w:r>
                </w:p>
              </w:tc>
              <w:tc>
                <w:tcPr>
                  <w:tcW w:w="1811" w:type="dxa"/>
                </w:tcPr>
                <w:p w14:paraId="480A5E42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THEMA Alcohol en Drugs</w:t>
                  </w:r>
                </w:p>
              </w:tc>
              <w:tc>
                <w:tcPr>
                  <w:tcW w:w="2551" w:type="dxa"/>
                </w:tcPr>
                <w:p w14:paraId="50CEE0E5" w14:textId="77777777" w:rsidR="009E6DD1" w:rsidRPr="009E6DD1" w:rsidRDefault="009E6DD1" w:rsidP="005C1F3C">
                  <w:pPr>
                    <w:numPr>
                      <w:ilvl w:val="0"/>
                      <w:numId w:val="7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van </w:t>
                  </w:r>
                  <w:proofErr w:type="spellStart"/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Wiechenschema</w:t>
                  </w:r>
                  <w:proofErr w:type="spellEnd"/>
                </w:p>
                <w:p w14:paraId="2B967FA5" w14:textId="77777777" w:rsidR="009E6DD1" w:rsidRPr="009E6DD1" w:rsidRDefault="009E6DD1" w:rsidP="005C1F3C">
                  <w:pPr>
                    <w:numPr>
                      <w:ilvl w:val="0"/>
                      <w:numId w:val="7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gehoorscreening</w:t>
                  </w:r>
                </w:p>
                <w:p w14:paraId="47AB973C" w14:textId="77777777" w:rsidR="009E6DD1" w:rsidRPr="009E6DD1" w:rsidRDefault="009E6DD1" w:rsidP="005C1F3C">
                  <w:pPr>
                    <w:numPr>
                      <w:ilvl w:val="0"/>
                      <w:numId w:val="7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Moeders van Hoogeveen (project)</w:t>
                  </w:r>
                </w:p>
              </w:tc>
              <w:tc>
                <w:tcPr>
                  <w:tcW w:w="2127" w:type="dxa"/>
                </w:tcPr>
                <w:p w14:paraId="1CD5BEC7" w14:textId="77777777" w:rsidR="009E6DD1" w:rsidRPr="009E6DD1" w:rsidRDefault="00000000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hyperlink r:id="rId15" w:history="1">
                    <w:r w:rsidR="009E6DD1" w:rsidRPr="009E6DD1">
                      <w:rPr>
                        <w:rFonts w:asciiTheme="minorHAnsi" w:eastAsiaTheme="minorHAnsi" w:hAnsiTheme="minorHAnsi" w:cstheme="minorBidi"/>
                        <w:color w:val="0000FF"/>
                        <w:kern w:val="2"/>
                        <w:sz w:val="22"/>
                        <w:szCs w:val="22"/>
                        <w:u w:val="single"/>
                        <w:lang w:eastAsia="en-US"/>
                        <w14:ligatures w14:val="standardContextual"/>
                      </w:rPr>
                      <w:t>Home - NCJ</w:t>
                    </w:r>
                  </w:hyperlink>
                </w:p>
                <w:p w14:paraId="4F0493EF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</w:p>
              </w:tc>
            </w:tr>
            <w:tr w:rsidR="009E6DD1" w:rsidRPr="009E6DD1" w14:paraId="58AC4118" w14:textId="77777777" w:rsidTr="00AC4C22">
              <w:trPr>
                <w:trHeight w:val="583"/>
              </w:trPr>
              <w:tc>
                <w:tcPr>
                  <w:tcW w:w="736" w:type="dxa"/>
                </w:tcPr>
                <w:p w14:paraId="508CD1A2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4</w:t>
                  </w:r>
                </w:p>
              </w:tc>
              <w:tc>
                <w:tcPr>
                  <w:tcW w:w="1811" w:type="dxa"/>
                </w:tcPr>
                <w:p w14:paraId="455304B3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THEMA Voeding</w:t>
                  </w:r>
                </w:p>
              </w:tc>
              <w:tc>
                <w:tcPr>
                  <w:tcW w:w="2551" w:type="dxa"/>
                </w:tcPr>
                <w:p w14:paraId="1CE8207F" w14:textId="77777777" w:rsidR="009E6DD1" w:rsidRPr="009E6DD1" w:rsidRDefault="009E6DD1" w:rsidP="005C1F3C">
                  <w:pPr>
                    <w:numPr>
                      <w:ilvl w:val="0"/>
                      <w:numId w:val="8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Vaccinatie van BMR</w:t>
                  </w:r>
                </w:p>
                <w:p w14:paraId="103356F8" w14:textId="77777777" w:rsidR="009E6DD1" w:rsidRPr="009E6DD1" w:rsidRDefault="009E6DD1" w:rsidP="005C1F3C">
                  <w:pPr>
                    <w:numPr>
                      <w:ilvl w:val="0"/>
                      <w:numId w:val="8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De 5 v’s bij kinderen (vallen, verbranden, verstikking, verdrinken, vergiftiging</w:t>
                  </w:r>
                </w:p>
                <w:p w14:paraId="1C9C2FBA" w14:textId="77777777" w:rsidR="009E6DD1" w:rsidRPr="009E6DD1" w:rsidRDefault="009E6DD1" w:rsidP="005C1F3C">
                  <w:pPr>
                    <w:numPr>
                      <w:ilvl w:val="0"/>
                      <w:numId w:val="8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Schijf van Vijf</w:t>
                  </w:r>
                </w:p>
              </w:tc>
              <w:tc>
                <w:tcPr>
                  <w:tcW w:w="2127" w:type="dxa"/>
                </w:tcPr>
                <w:p w14:paraId="2EDFBEEC" w14:textId="77777777" w:rsidR="009E6DD1" w:rsidRPr="009E6DD1" w:rsidRDefault="00000000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hyperlink r:id="rId16" w:history="1">
                    <w:r w:rsidR="009E6DD1" w:rsidRPr="009E6DD1">
                      <w:rPr>
                        <w:rFonts w:asciiTheme="minorHAnsi" w:eastAsiaTheme="minorHAnsi" w:hAnsiTheme="minorHAnsi" w:cstheme="minorBidi"/>
                        <w:color w:val="0000FF"/>
                        <w:kern w:val="2"/>
                        <w:sz w:val="22"/>
                        <w:szCs w:val="22"/>
                        <w:u w:val="single"/>
                        <w:lang w:eastAsia="en-US"/>
                        <w14:ligatures w14:val="standardContextual"/>
                      </w:rPr>
                      <w:t>Rijksvaccinatieprogramma | Rijksvaccinatieprogramma.nl</w:t>
                    </w:r>
                  </w:hyperlink>
                </w:p>
              </w:tc>
            </w:tr>
            <w:tr w:rsidR="009E6DD1" w:rsidRPr="009E6DD1" w14:paraId="637256D9" w14:textId="77777777" w:rsidTr="00AC4C2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6" w:type="dxa"/>
                </w:tcPr>
                <w:p w14:paraId="634A1BFE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5</w:t>
                  </w:r>
                </w:p>
              </w:tc>
              <w:tc>
                <w:tcPr>
                  <w:tcW w:w="1811" w:type="dxa"/>
                </w:tcPr>
                <w:p w14:paraId="2D20DD28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THEMA: Ongevallen voorkomen</w:t>
                  </w:r>
                </w:p>
              </w:tc>
              <w:tc>
                <w:tcPr>
                  <w:tcW w:w="2551" w:type="dxa"/>
                </w:tcPr>
                <w:p w14:paraId="60D10100" w14:textId="77777777" w:rsidR="009E6DD1" w:rsidRPr="009E6DD1" w:rsidRDefault="009E6DD1" w:rsidP="005C1F3C">
                  <w:pPr>
                    <w:numPr>
                      <w:ilvl w:val="0"/>
                      <w:numId w:val="10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Vaccinatie van HPV</w:t>
                  </w:r>
                </w:p>
                <w:p w14:paraId="4D20430D" w14:textId="77777777" w:rsidR="009E6DD1" w:rsidRPr="009E6DD1" w:rsidRDefault="009E6DD1" w:rsidP="005C1F3C">
                  <w:pPr>
                    <w:numPr>
                      <w:ilvl w:val="0"/>
                      <w:numId w:val="10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Nix18</w:t>
                  </w:r>
                </w:p>
                <w:p w14:paraId="69B932B2" w14:textId="77777777" w:rsidR="009E6DD1" w:rsidRPr="009E6DD1" w:rsidRDefault="009E6DD1" w:rsidP="005C1F3C">
                  <w:pPr>
                    <w:numPr>
                      <w:ilvl w:val="0"/>
                      <w:numId w:val="10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Seksuele voorlichting voor pubers</w:t>
                  </w:r>
                </w:p>
              </w:tc>
              <w:tc>
                <w:tcPr>
                  <w:tcW w:w="2127" w:type="dxa"/>
                </w:tcPr>
                <w:p w14:paraId="00DAC2DD" w14:textId="77777777" w:rsidR="009E6DD1" w:rsidRPr="009E6DD1" w:rsidRDefault="00000000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hyperlink r:id="rId17" w:history="1">
                    <w:r w:rsidR="009E6DD1" w:rsidRPr="009E6DD1">
                      <w:rPr>
                        <w:rFonts w:asciiTheme="minorHAnsi" w:eastAsiaTheme="minorHAnsi" w:hAnsiTheme="minorHAnsi" w:cstheme="minorBidi"/>
                        <w:color w:val="0000FF"/>
                        <w:kern w:val="2"/>
                        <w:sz w:val="22"/>
                        <w:szCs w:val="22"/>
                        <w:u w:val="single"/>
                        <w:lang w:eastAsia="en-US"/>
                        <w14:ligatures w14:val="standardContextual"/>
                      </w:rPr>
                      <w:t>COA - Kinderen in de opvang | www.coa.nl</w:t>
                    </w:r>
                  </w:hyperlink>
                </w:p>
              </w:tc>
            </w:tr>
            <w:tr w:rsidR="009E6DD1" w:rsidRPr="009E6DD1" w14:paraId="0E5F86B6" w14:textId="77777777" w:rsidTr="00AC4C22">
              <w:tc>
                <w:tcPr>
                  <w:tcW w:w="736" w:type="dxa"/>
                </w:tcPr>
                <w:p w14:paraId="347AB660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6</w:t>
                  </w:r>
                </w:p>
              </w:tc>
              <w:tc>
                <w:tcPr>
                  <w:tcW w:w="1811" w:type="dxa"/>
                </w:tcPr>
                <w:p w14:paraId="62B34342" w14:textId="77777777" w:rsidR="009E6DD1" w:rsidRPr="009E6DD1" w:rsidRDefault="009E6DD1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THEMA: veilig vrijen</w:t>
                  </w:r>
                </w:p>
              </w:tc>
              <w:tc>
                <w:tcPr>
                  <w:tcW w:w="2551" w:type="dxa"/>
                </w:tcPr>
                <w:p w14:paraId="122838A2" w14:textId="77777777" w:rsidR="009E6DD1" w:rsidRPr="009E6DD1" w:rsidRDefault="009E6DD1" w:rsidP="005C1F3C">
                  <w:pPr>
                    <w:numPr>
                      <w:ilvl w:val="0"/>
                      <w:numId w:val="9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De gezonde schoolkantine</w:t>
                  </w:r>
                </w:p>
                <w:p w14:paraId="2C1169C8" w14:textId="77777777" w:rsidR="009E6DD1" w:rsidRPr="009E6DD1" w:rsidRDefault="009E6DD1" w:rsidP="005C1F3C">
                  <w:pPr>
                    <w:numPr>
                      <w:ilvl w:val="0"/>
                      <w:numId w:val="9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Stop pesten nu</w:t>
                  </w:r>
                </w:p>
                <w:p w14:paraId="3313E9B6" w14:textId="77777777" w:rsidR="009E6DD1" w:rsidRPr="009E6DD1" w:rsidRDefault="009E6DD1" w:rsidP="005C1F3C">
                  <w:pPr>
                    <w:numPr>
                      <w:ilvl w:val="0"/>
                      <w:numId w:val="9"/>
                    </w:numPr>
                    <w:contextualSpacing/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9E6DD1"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  <w:t>Johan Cruijff Court</w:t>
                  </w:r>
                </w:p>
              </w:tc>
              <w:tc>
                <w:tcPr>
                  <w:tcW w:w="2127" w:type="dxa"/>
                </w:tcPr>
                <w:p w14:paraId="1DF9AC9B" w14:textId="77777777" w:rsidR="009E6DD1" w:rsidRPr="009E6DD1" w:rsidRDefault="00000000" w:rsidP="009E6DD1">
                  <w:p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hyperlink r:id="rId18" w:history="1">
                    <w:r w:rsidR="009E6DD1" w:rsidRPr="009E6DD1">
                      <w:rPr>
                        <w:rFonts w:asciiTheme="minorHAnsi" w:eastAsiaTheme="minorHAnsi" w:hAnsiTheme="minorHAnsi" w:cstheme="minorBidi"/>
                        <w:color w:val="0000FF"/>
                        <w:kern w:val="2"/>
                        <w:sz w:val="22"/>
                        <w:szCs w:val="22"/>
                        <w:u w:val="single"/>
                        <w:lang w:eastAsia="en-US"/>
                        <w14:ligatures w14:val="standardContextual"/>
                      </w:rPr>
                      <w:t>Zwolle - GGD IJsselland</w:t>
                    </w:r>
                  </w:hyperlink>
                </w:p>
              </w:tc>
            </w:tr>
          </w:tbl>
          <w:p w14:paraId="01BFA3C7" w14:textId="77777777" w:rsidR="009E6DD1" w:rsidRPr="009E6DD1" w:rsidRDefault="009E6DD1" w:rsidP="009E6DD1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81ADDC5" w14:textId="1F891957" w:rsidR="4DEB7573" w:rsidRDefault="4DEB7573" w:rsidP="4DEB7573">
            <w:pPr>
              <w:keepNext/>
              <w:keepLines/>
              <w:contextualSpacing/>
              <w:rPr>
                <w:b/>
                <w:bCs/>
                <w:color w:val="2F5496" w:themeColor="accent1" w:themeShade="BF"/>
                <w:szCs w:val="24"/>
              </w:rPr>
            </w:pPr>
          </w:p>
          <w:p w14:paraId="7884878A" w14:textId="0CE0BAB7" w:rsidR="00B01DA2" w:rsidRPr="00B01DA2" w:rsidRDefault="00B01DA2" w:rsidP="00B01D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29FB711" w14:textId="77777777" w:rsidR="004300B7" w:rsidRPr="00002048" w:rsidRDefault="004300B7" w:rsidP="004300B7">
      <w:pPr>
        <w:rPr>
          <w:sz w:val="22"/>
          <w:szCs w:val="22"/>
        </w:rPr>
      </w:pPr>
    </w:p>
    <w:sectPr w:rsidR="004300B7" w:rsidRPr="00002048" w:rsidSect="00961D58">
      <w:head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1417" w:right="1417" w:bottom="1417" w:left="1417" w:header="708" w:footer="604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21B83" w14:textId="77777777" w:rsidR="00961D58" w:rsidRDefault="00961D58">
      <w:r>
        <w:separator/>
      </w:r>
    </w:p>
  </w:endnote>
  <w:endnote w:type="continuationSeparator" w:id="0">
    <w:p w14:paraId="451589D3" w14:textId="77777777" w:rsidR="00961D58" w:rsidRDefault="00961D58">
      <w:r>
        <w:continuationSeparator/>
      </w:r>
    </w:p>
  </w:endnote>
  <w:endnote w:type="continuationNotice" w:id="1">
    <w:p w14:paraId="6D1BDBE7" w14:textId="77777777" w:rsidR="00961D58" w:rsidRDefault="00961D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nsit-Normal"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nsit-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A4ADB" w14:textId="55F2E5E8" w:rsidR="00C92B9F" w:rsidRDefault="004A5127">
    <w:pPr>
      <w:pStyle w:val="Voettekst"/>
    </w:pPr>
    <w:r>
      <w:t>Versie 2  maart 23-24</w:t>
    </w:r>
  </w:p>
  <w:p w14:paraId="075A6816" w14:textId="5AA8127E" w:rsidR="00304BB7" w:rsidRPr="004300B7" w:rsidRDefault="00304BB7">
    <w:pPr>
      <w:pStyle w:val="Voetteks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76AB8" w14:textId="26FA4286" w:rsidR="009D6C58" w:rsidRPr="004300B7" w:rsidRDefault="004A5127">
    <w:pPr>
      <w:pStyle w:val="Voettekst"/>
      <w:rPr>
        <w:sz w:val="18"/>
        <w:szCs w:val="18"/>
      </w:rPr>
    </w:pPr>
    <w:r>
      <w:rPr>
        <w:rFonts w:asciiTheme="majorHAnsi" w:hAnsiTheme="majorHAnsi" w:cstheme="majorHAnsi"/>
        <w:color w:val="2F5496" w:themeColor="accent1" w:themeShade="BF"/>
        <w:sz w:val="18"/>
        <w:szCs w:val="14"/>
      </w:rPr>
      <w:t>Versie 2  maart 23-24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AF814" w14:textId="77777777" w:rsidR="00961D58" w:rsidRDefault="00961D58">
      <w:r>
        <w:separator/>
      </w:r>
    </w:p>
  </w:footnote>
  <w:footnote w:type="continuationSeparator" w:id="0">
    <w:p w14:paraId="6BA14D96" w14:textId="77777777" w:rsidR="00961D58" w:rsidRDefault="00961D58">
      <w:r>
        <w:continuationSeparator/>
      </w:r>
    </w:p>
  </w:footnote>
  <w:footnote w:type="continuationNotice" w:id="1">
    <w:p w14:paraId="40868062" w14:textId="77777777" w:rsidR="00961D58" w:rsidRDefault="00961D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3CF7A" w14:textId="77777777" w:rsidR="00DC034B" w:rsidRDefault="00000000">
    <w:pPr>
      <w:pStyle w:val="Koptekst"/>
    </w:pPr>
    <w:r>
      <w:rPr>
        <w:noProof/>
      </w:rPr>
      <w:pict w14:anchorId="387743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1276" o:spid="_x0000_s1027" type="#_x0000_t75" alt="/Volumes/MixCom/Design/1 ORDERS/CHW181084-ONDERSTEUNING-ONTWIKKELING-HUISST/Huisstijl items/Word sjablonen/Links/Briefpapier-vervolg-geel-bw.jpg" style="position:absolute;margin-left:0;margin-top:0;width:607.6pt;height:859.45pt;z-index:-251657728;mso-wrap-edited:f;mso-position-horizontal:center;mso-position-horizontal-relative:margin;mso-position-vertical:center;mso-position-vertical-relative:margin" o:allowincell="f">
          <v:imagedata r:id="rId1" o:title="Briefpapier-vervolg-geel-b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FE67D" w14:textId="77777777" w:rsidR="00475DD8" w:rsidRDefault="00475DD8">
    <w:pPr>
      <w:pStyle w:val="Koptekst"/>
    </w:pPr>
    <w:r w:rsidRPr="00475DD8">
      <w:rPr>
        <w:noProof/>
      </w:rPr>
      <w:drawing>
        <wp:anchor distT="0" distB="0" distL="114300" distR="114300" simplePos="0" relativeHeight="251656704" behindDoc="0" locked="0" layoutInCell="1" allowOverlap="1" wp14:anchorId="151F4F4A" wp14:editId="7E463C66">
          <wp:simplePos x="0" y="0"/>
          <wp:positionH relativeFrom="margin">
            <wp:posOffset>24130</wp:posOffset>
          </wp:positionH>
          <wp:positionV relativeFrom="paragraph">
            <wp:posOffset>17145</wp:posOffset>
          </wp:positionV>
          <wp:extent cx="1866900" cy="1195705"/>
          <wp:effectExtent l="0" t="0" r="0" b="0"/>
          <wp:wrapTopAndBottom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ndesheim_logo_ZG_RGB-DE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1195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90E"/>
    <w:multiLevelType w:val="hybridMultilevel"/>
    <w:tmpl w:val="D7FA1BF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5B008E0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272FE"/>
    <w:multiLevelType w:val="hybridMultilevel"/>
    <w:tmpl w:val="8146EEA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2E4446"/>
    <w:multiLevelType w:val="hybridMultilevel"/>
    <w:tmpl w:val="EC08B55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4756F"/>
    <w:multiLevelType w:val="hybridMultilevel"/>
    <w:tmpl w:val="C67275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C07EA"/>
    <w:multiLevelType w:val="hybridMultilevel"/>
    <w:tmpl w:val="B508607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F20E4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81D32DD"/>
    <w:multiLevelType w:val="hybridMultilevel"/>
    <w:tmpl w:val="2040B1C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0F7CE7"/>
    <w:multiLevelType w:val="hybridMultilevel"/>
    <w:tmpl w:val="EE90AFA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B80AD1"/>
    <w:multiLevelType w:val="hybridMultilevel"/>
    <w:tmpl w:val="4E268BB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F84BCB"/>
    <w:multiLevelType w:val="hybridMultilevel"/>
    <w:tmpl w:val="F2AEA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394072">
    <w:abstractNumId w:val="5"/>
  </w:num>
  <w:num w:numId="2" w16cid:durableId="938878071">
    <w:abstractNumId w:val="0"/>
  </w:num>
  <w:num w:numId="3" w16cid:durableId="2091151764">
    <w:abstractNumId w:val="9"/>
  </w:num>
  <w:num w:numId="4" w16cid:durableId="1690984780">
    <w:abstractNumId w:val="3"/>
  </w:num>
  <w:num w:numId="5" w16cid:durableId="2129355391">
    <w:abstractNumId w:val="7"/>
  </w:num>
  <w:num w:numId="6" w16cid:durableId="1817868938">
    <w:abstractNumId w:val="6"/>
  </w:num>
  <w:num w:numId="7" w16cid:durableId="906646853">
    <w:abstractNumId w:val="1"/>
  </w:num>
  <w:num w:numId="8" w16cid:durableId="2088650254">
    <w:abstractNumId w:val="8"/>
  </w:num>
  <w:num w:numId="9" w16cid:durableId="347567672">
    <w:abstractNumId w:val="4"/>
  </w:num>
  <w:num w:numId="10" w16cid:durableId="1403445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B7"/>
    <w:rsid w:val="00002048"/>
    <w:rsid w:val="00004A51"/>
    <w:rsid w:val="0000617C"/>
    <w:rsid w:val="00010FB7"/>
    <w:rsid w:val="00011A51"/>
    <w:rsid w:val="00016E43"/>
    <w:rsid w:val="000170B7"/>
    <w:rsid w:val="00017FF2"/>
    <w:rsid w:val="000202F0"/>
    <w:rsid w:val="0002081A"/>
    <w:rsid w:val="000234FD"/>
    <w:rsid w:val="0003182A"/>
    <w:rsid w:val="00035B75"/>
    <w:rsid w:val="000412BB"/>
    <w:rsid w:val="000427B8"/>
    <w:rsid w:val="00042EF4"/>
    <w:rsid w:val="000441B9"/>
    <w:rsid w:val="0004479C"/>
    <w:rsid w:val="0004685E"/>
    <w:rsid w:val="000519D3"/>
    <w:rsid w:val="00053AB3"/>
    <w:rsid w:val="0005696F"/>
    <w:rsid w:val="00062BDC"/>
    <w:rsid w:val="00063C58"/>
    <w:rsid w:val="0007012A"/>
    <w:rsid w:val="00081534"/>
    <w:rsid w:val="000834B4"/>
    <w:rsid w:val="00096A1C"/>
    <w:rsid w:val="00097796"/>
    <w:rsid w:val="000A1970"/>
    <w:rsid w:val="000A76C3"/>
    <w:rsid w:val="000C3C07"/>
    <w:rsid w:val="000C451D"/>
    <w:rsid w:val="000C56CC"/>
    <w:rsid w:val="000D162A"/>
    <w:rsid w:val="000D2466"/>
    <w:rsid w:val="000D72B6"/>
    <w:rsid w:val="000E18A7"/>
    <w:rsid w:val="000E3EAB"/>
    <w:rsid w:val="000F124A"/>
    <w:rsid w:val="000F54BB"/>
    <w:rsid w:val="000F7BBB"/>
    <w:rsid w:val="00103B5E"/>
    <w:rsid w:val="0010647B"/>
    <w:rsid w:val="0014618B"/>
    <w:rsid w:val="00153EE4"/>
    <w:rsid w:val="00170020"/>
    <w:rsid w:val="00171B3E"/>
    <w:rsid w:val="00173D38"/>
    <w:rsid w:val="00177B2B"/>
    <w:rsid w:val="001840A5"/>
    <w:rsid w:val="001933F8"/>
    <w:rsid w:val="0019362A"/>
    <w:rsid w:val="001945E8"/>
    <w:rsid w:val="001A4D2F"/>
    <w:rsid w:val="001B4C5D"/>
    <w:rsid w:val="001B6CA0"/>
    <w:rsid w:val="001C2159"/>
    <w:rsid w:val="001C667C"/>
    <w:rsid w:val="001C674F"/>
    <w:rsid w:val="001C78A8"/>
    <w:rsid w:val="001E17EE"/>
    <w:rsid w:val="001E2217"/>
    <w:rsid w:val="001E74AB"/>
    <w:rsid w:val="001E7E4B"/>
    <w:rsid w:val="001F4D5F"/>
    <w:rsid w:val="001F6935"/>
    <w:rsid w:val="00200293"/>
    <w:rsid w:val="002209BE"/>
    <w:rsid w:val="00224DE7"/>
    <w:rsid w:val="00226D25"/>
    <w:rsid w:val="002333F0"/>
    <w:rsid w:val="0023649A"/>
    <w:rsid w:val="00246BB5"/>
    <w:rsid w:val="0025133E"/>
    <w:rsid w:val="0025200D"/>
    <w:rsid w:val="00254C4B"/>
    <w:rsid w:val="00255FEB"/>
    <w:rsid w:val="00262ECC"/>
    <w:rsid w:val="002647D8"/>
    <w:rsid w:val="00264B79"/>
    <w:rsid w:val="00265CDE"/>
    <w:rsid w:val="00271576"/>
    <w:rsid w:val="00283E2F"/>
    <w:rsid w:val="002854DF"/>
    <w:rsid w:val="00287494"/>
    <w:rsid w:val="00291A5A"/>
    <w:rsid w:val="0029619D"/>
    <w:rsid w:val="002A003B"/>
    <w:rsid w:val="002A55C3"/>
    <w:rsid w:val="002A56D6"/>
    <w:rsid w:val="002B5DCC"/>
    <w:rsid w:val="002B68D6"/>
    <w:rsid w:val="002B6D39"/>
    <w:rsid w:val="002C05AE"/>
    <w:rsid w:val="002C22FD"/>
    <w:rsid w:val="002C294A"/>
    <w:rsid w:val="002C66EE"/>
    <w:rsid w:val="002D2246"/>
    <w:rsid w:val="002D3338"/>
    <w:rsid w:val="002D3D96"/>
    <w:rsid w:val="002D704C"/>
    <w:rsid w:val="002E2556"/>
    <w:rsid w:val="002E2650"/>
    <w:rsid w:val="002E300B"/>
    <w:rsid w:val="002F42B1"/>
    <w:rsid w:val="00304BB7"/>
    <w:rsid w:val="00306330"/>
    <w:rsid w:val="00342175"/>
    <w:rsid w:val="00355991"/>
    <w:rsid w:val="00360381"/>
    <w:rsid w:val="00371FC1"/>
    <w:rsid w:val="00380BFD"/>
    <w:rsid w:val="00382392"/>
    <w:rsid w:val="00384A56"/>
    <w:rsid w:val="003900E4"/>
    <w:rsid w:val="00392B14"/>
    <w:rsid w:val="003934A7"/>
    <w:rsid w:val="003A484D"/>
    <w:rsid w:val="003C67B2"/>
    <w:rsid w:val="003D18A6"/>
    <w:rsid w:val="003D3D47"/>
    <w:rsid w:val="003D58CC"/>
    <w:rsid w:val="003F01DF"/>
    <w:rsid w:val="004001D0"/>
    <w:rsid w:val="0040680E"/>
    <w:rsid w:val="004100EC"/>
    <w:rsid w:val="00412270"/>
    <w:rsid w:val="00413526"/>
    <w:rsid w:val="004168E1"/>
    <w:rsid w:val="00417357"/>
    <w:rsid w:val="00422819"/>
    <w:rsid w:val="00427C5F"/>
    <w:rsid w:val="004300B7"/>
    <w:rsid w:val="0043256D"/>
    <w:rsid w:val="00437F40"/>
    <w:rsid w:val="0045447A"/>
    <w:rsid w:val="00454D05"/>
    <w:rsid w:val="00456586"/>
    <w:rsid w:val="004568E6"/>
    <w:rsid w:val="00461486"/>
    <w:rsid w:val="00465CFE"/>
    <w:rsid w:val="00466C6D"/>
    <w:rsid w:val="0047162D"/>
    <w:rsid w:val="00471707"/>
    <w:rsid w:val="00474825"/>
    <w:rsid w:val="00475DD8"/>
    <w:rsid w:val="004766CB"/>
    <w:rsid w:val="00490FB0"/>
    <w:rsid w:val="0049777A"/>
    <w:rsid w:val="004A396C"/>
    <w:rsid w:val="004A5127"/>
    <w:rsid w:val="004A75E4"/>
    <w:rsid w:val="004B0354"/>
    <w:rsid w:val="004C2ED8"/>
    <w:rsid w:val="004C4532"/>
    <w:rsid w:val="004C76C2"/>
    <w:rsid w:val="004D5025"/>
    <w:rsid w:val="004D57EE"/>
    <w:rsid w:val="004D78ED"/>
    <w:rsid w:val="004E2A54"/>
    <w:rsid w:val="004F09E8"/>
    <w:rsid w:val="004F12C9"/>
    <w:rsid w:val="004F23DD"/>
    <w:rsid w:val="004F346B"/>
    <w:rsid w:val="004F37D6"/>
    <w:rsid w:val="00503B73"/>
    <w:rsid w:val="00510DBB"/>
    <w:rsid w:val="005127FF"/>
    <w:rsid w:val="00514006"/>
    <w:rsid w:val="005314C5"/>
    <w:rsid w:val="00534D24"/>
    <w:rsid w:val="00535073"/>
    <w:rsid w:val="00540C8B"/>
    <w:rsid w:val="00543628"/>
    <w:rsid w:val="00552361"/>
    <w:rsid w:val="00561ED5"/>
    <w:rsid w:val="005A0AF7"/>
    <w:rsid w:val="005B13CB"/>
    <w:rsid w:val="005B27EB"/>
    <w:rsid w:val="005B2F18"/>
    <w:rsid w:val="005B4351"/>
    <w:rsid w:val="005C1F3C"/>
    <w:rsid w:val="005D132A"/>
    <w:rsid w:val="005D257C"/>
    <w:rsid w:val="005D6949"/>
    <w:rsid w:val="005E091D"/>
    <w:rsid w:val="005E3116"/>
    <w:rsid w:val="005F0560"/>
    <w:rsid w:val="005F0D79"/>
    <w:rsid w:val="005F4F5D"/>
    <w:rsid w:val="005F6EFD"/>
    <w:rsid w:val="00601DD9"/>
    <w:rsid w:val="006024A0"/>
    <w:rsid w:val="006053F7"/>
    <w:rsid w:val="0061091F"/>
    <w:rsid w:val="0062242E"/>
    <w:rsid w:val="00626A4B"/>
    <w:rsid w:val="00631B05"/>
    <w:rsid w:val="00645564"/>
    <w:rsid w:val="00652645"/>
    <w:rsid w:val="006548DF"/>
    <w:rsid w:val="00662696"/>
    <w:rsid w:val="00664250"/>
    <w:rsid w:val="006663A2"/>
    <w:rsid w:val="0067062B"/>
    <w:rsid w:val="006808BC"/>
    <w:rsid w:val="006834E5"/>
    <w:rsid w:val="00684EAC"/>
    <w:rsid w:val="00690463"/>
    <w:rsid w:val="0069492B"/>
    <w:rsid w:val="006A3418"/>
    <w:rsid w:val="006A4A2F"/>
    <w:rsid w:val="006B58F5"/>
    <w:rsid w:val="006C5FE8"/>
    <w:rsid w:val="006D1519"/>
    <w:rsid w:val="006D54B5"/>
    <w:rsid w:val="006E0387"/>
    <w:rsid w:val="006E41AF"/>
    <w:rsid w:val="006E5190"/>
    <w:rsid w:val="006E6100"/>
    <w:rsid w:val="006F0759"/>
    <w:rsid w:val="006F3559"/>
    <w:rsid w:val="006F7CC9"/>
    <w:rsid w:val="00704114"/>
    <w:rsid w:val="00706442"/>
    <w:rsid w:val="00707417"/>
    <w:rsid w:val="00713645"/>
    <w:rsid w:val="00714633"/>
    <w:rsid w:val="00727EDE"/>
    <w:rsid w:val="0073758D"/>
    <w:rsid w:val="00740EFC"/>
    <w:rsid w:val="00742950"/>
    <w:rsid w:val="00751D1C"/>
    <w:rsid w:val="00755FB3"/>
    <w:rsid w:val="007572E5"/>
    <w:rsid w:val="00765130"/>
    <w:rsid w:val="0076586A"/>
    <w:rsid w:val="007679F5"/>
    <w:rsid w:val="00767F1E"/>
    <w:rsid w:val="007773C1"/>
    <w:rsid w:val="007777DD"/>
    <w:rsid w:val="00782680"/>
    <w:rsid w:val="00782924"/>
    <w:rsid w:val="007854EF"/>
    <w:rsid w:val="007868CF"/>
    <w:rsid w:val="00786C5B"/>
    <w:rsid w:val="00786DDA"/>
    <w:rsid w:val="00794D41"/>
    <w:rsid w:val="007A023A"/>
    <w:rsid w:val="007A5CFD"/>
    <w:rsid w:val="007B1477"/>
    <w:rsid w:val="007B7B4B"/>
    <w:rsid w:val="007D0ABF"/>
    <w:rsid w:val="007D0E02"/>
    <w:rsid w:val="007D1D1D"/>
    <w:rsid w:val="007D326A"/>
    <w:rsid w:val="007D589D"/>
    <w:rsid w:val="007D634E"/>
    <w:rsid w:val="007E351E"/>
    <w:rsid w:val="007F0364"/>
    <w:rsid w:val="007F12EA"/>
    <w:rsid w:val="007F189E"/>
    <w:rsid w:val="007F2126"/>
    <w:rsid w:val="0080376F"/>
    <w:rsid w:val="00807A18"/>
    <w:rsid w:val="008115B6"/>
    <w:rsid w:val="008132E0"/>
    <w:rsid w:val="00814BC0"/>
    <w:rsid w:val="00821A49"/>
    <w:rsid w:val="00823056"/>
    <w:rsid w:val="00827C93"/>
    <w:rsid w:val="008305D1"/>
    <w:rsid w:val="00841F44"/>
    <w:rsid w:val="00843E42"/>
    <w:rsid w:val="00845F12"/>
    <w:rsid w:val="0084751F"/>
    <w:rsid w:val="00850C05"/>
    <w:rsid w:val="00852D90"/>
    <w:rsid w:val="00856E6D"/>
    <w:rsid w:val="00871BFB"/>
    <w:rsid w:val="00872116"/>
    <w:rsid w:val="008745EA"/>
    <w:rsid w:val="00887456"/>
    <w:rsid w:val="00897007"/>
    <w:rsid w:val="008A3043"/>
    <w:rsid w:val="008A5296"/>
    <w:rsid w:val="008A7437"/>
    <w:rsid w:val="008B2DBD"/>
    <w:rsid w:val="008B3945"/>
    <w:rsid w:val="008B5532"/>
    <w:rsid w:val="008B6714"/>
    <w:rsid w:val="008D0320"/>
    <w:rsid w:val="008D2598"/>
    <w:rsid w:val="008D5924"/>
    <w:rsid w:val="008E0CB5"/>
    <w:rsid w:val="008E4546"/>
    <w:rsid w:val="008E6D24"/>
    <w:rsid w:val="008F6632"/>
    <w:rsid w:val="0090261E"/>
    <w:rsid w:val="00906235"/>
    <w:rsid w:val="00913D0B"/>
    <w:rsid w:val="00914080"/>
    <w:rsid w:val="00916481"/>
    <w:rsid w:val="009222C8"/>
    <w:rsid w:val="00927F66"/>
    <w:rsid w:val="00931B14"/>
    <w:rsid w:val="0093636F"/>
    <w:rsid w:val="009453C6"/>
    <w:rsid w:val="00945FD6"/>
    <w:rsid w:val="0094759C"/>
    <w:rsid w:val="009504BA"/>
    <w:rsid w:val="00952473"/>
    <w:rsid w:val="00961D58"/>
    <w:rsid w:val="0096504D"/>
    <w:rsid w:val="0097435A"/>
    <w:rsid w:val="00974826"/>
    <w:rsid w:val="00975E09"/>
    <w:rsid w:val="00982014"/>
    <w:rsid w:val="009861B1"/>
    <w:rsid w:val="0099749D"/>
    <w:rsid w:val="009A04AB"/>
    <w:rsid w:val="009A31ED"/>
    <w:rsid w:val="009B4144"/>
    <w:rsid w:val="009B6804"/>
    <w:rsid w:val="009C2D32"/>
    <w:rsid w:val="009D2C86"/>
    <w:rsid w:val="009D344D"/>
    <w:rsid w:val="009D4986"/>
    <w:rsid w:val="009D6C58"/>
    <w:rsid w:val="009E11E5"/>
    <w:rsid w:val="009E1799"/>
    <w:rsid w:val="009E2B13"/>
    <w:rsid w:val="009E6DD1"/>
    <w:rsid w:val="009F2C2D"/>
    <w:rsid w:val="009F3862"/>
    <w:rsid w:val="00A11F13"/>
    <w:rsid w:val="00A16B93"/>
    <w:rsid w:val="00A176CF"/>
    <w:rsid w:val="00A17FC0"/>
    <w:rsid w:val="00A21EC1"/>
    <w:rsid w:val="00A27889"/>
    <w:rsid w:val="00A30B70"/>
    <w:rsid w:val="00A32934"/>
    <w:rsid w:val="00A4241A"/>
    <w:rsid w:val="00A425AA"/>
    <w:rsid w:val="00A50906"/>
    <w:rsid w:val="00A5779A"/>
    <w:rsid w:val="00A6236F"/>
    <w:rsid w:val="00A708FD"/>
    <w:rsid w:val="00A711C3"/>
    <w:rsid w:val="00A7375C"/>
    <w:rsid w:val="00A77022"/>
    <w:rsid w:val="00A85EAD"/>
    <w:rsid w:val="00AA012F"/>
    <w:rsid w:val="00AA1458"/>
    <w:rsid w:val="00AB4B92"/>
    <w:rsid w:val="00AC1DCA"/>
    <w:rsid w:val="00AC4C22"/>
    <w:rsid w:val="00AD3DDE"/>
    <w:rsid w:val="00AE048B"/>
    <w:rsid w:val="00AE5632"/>
    <w:rsid w:val="00AE6A0A"/>
    <w:rsid w:val="00AF203F"/>
    <w:rsid w:val="00AF23B8"/>
    <w:rsid w:val="00AF30E8"/>
    <w:rsid w:val="00B01DA2"/>
    <w:rsid w:val="00B035C9"/>
    <w:rsid w:val="00B0494D"/>
    <w:rsid w:val="00B065C3"/>
    <w:rsid w:val="00B20575"/>
    <w:rsid w:val="00B26AC7"/>
    <w:rsid w:val="00B3196D"/>
    <w:rsid w:val="00B36FAA"/>
    <w:rsid w:val="00B5023A"/>
    <w:rsid w:val="00B51492"/>
    <w:rsid w:val="00B5689D"/>
    <w:rsid w:val="00B60FDA"/>
    <w:rsid w:val="00B7032A"/>
    <w:rsid w:val="00B92963"/>
    <w:rsid w:val="00BA3FC7"/>
    <w:rsid w:val="00BA495E"/>
    <w:rsid w:val="00BB0E97"/>
    <w:rsid w:val="00BB6BAA"/>
    <w:rsid w:val="00BC25A8"/>
    <w:rsid w:val="00BC25BC"/>
    <w:rsid w:val="00BC7C7A"/>
    <w:rsid w:val="00BD74CA"/>
    <w:rsid w:val="00BE3955"/>
    <w:rsid w:val="00BF21E5"/>
    <w:rsid w:val="00BF4C08"/>
    <w:rsid w:val="00BF59A8"/>
    <w:rsid w:val="00BF6191"/>
    <w:rsid w:val="00C00688"/>
    <w:rsid w:val="00C12DBA"/>
    <w:rsid w:val="00C147F1"/>
    <w:rsid w:val="00C2317B"/>
    <w:rsid w:val="00C24728"/>
    <w:rsid w:val="00C30A8A"/>
    <w:rsid w:val="00C339D8"/>
    <w:rsid w:val="00C35EA6"/>
    <w:rsid w:val="00C40001"/>
    <w:rsid w:val="00C40FB9"/>
    <w:rsid w:val="00C45143"/>
    <w:rsid w:val="00C47D0C"/>
    <w:rsid w:val="00C5354F"/>
    <w:rsid w:val="00C706DB"/>
    <w:rsid w:val="00C73A99"/>
    <w:rsid w:val="00C74338"/>
    <w:rsid w:val="00C776F4"/>
    <w:rsid w:val="00C77D58"/>
    <w:rsid w:val="00C82287"/>
    <w:rsid w:val="00C83228"/>
    <w:rsid w:val="00C86055"/>
    <w:rsid w:val="00C900A4"/>
    <w:rsid w:val="00C911E9"/>
    <w:rsid w:val="00C92B76"/>
    <w:rsid w:val="00C92B9F"/>
    <w:rsid w:val="00CA0C23"/>
    <w:rsid w:val="00CA12E9"/>
    <w:rsid w:val="00CA4337"/>
    <w:rsid w:val="00CB1619"/>
    <w:rsid w:val="00CB2C91"/>
    <w:rsid w:val="00CB4871"/>
    <w:rsid w:val="00CC15B0"/>
    <w:rsid w:val="00CC5028"/>
    <w:rsid w:val="00CE2B97"/>
    <w:rsid w:val="00CE38E7"/>
    <w:rsid w:val="00CE3FE8"/>
    <w:rsid w:val="00CE55A9"/>
    <w:rsid w:val="00CE6177"/>
    <w:rsid w:val="00CF763F"/>
    <w:rsid w:val="00D022FE"/>
    <w:rsid w:val="00D02433"/>
    <w:rsid w:val="00D12D08"/>
    <w:rsid w:val="00D177D0"/>
    <w:rsid w:val="00D35612"/>
    <w:rsid w:val="00D35C3C"/>
    <w:rsid w:val="00D43211"/>
    <w:rsid w:val="00D4680A"/>
    <w:rsid w:val="00D4703A"/>
    <w:rsid w:val="00D50559"/>
    <w:rsid w:val="00D51768"/>
    <w:rsid w:val="00D52360"/>
    <w:rsid w:val="00D5740D"/>
    <w:rsid w:val="00D632CF"/>
    <w:rsid w:val="00D65CBF"/>
    <w:rsid w:val="00D65D8E"/>
    <w:rsid w:val="00D709FD"/>
    <w:rsid w:val="00D750BA"/>
    <w:rsid w:val="00D75C17"/>
    <w:rsid w:val="00D82087"/>
    <w:rsid w:val="00D82D07"/>
    <w:rsid w:val="00D93E61"/>
    <w:rsid w:val="00D953C3"/>
    <w:rsid w:val="00D959F8"/>
    <w:rsid w:val="00D97DDF"/>
    <w:rsid w:val="00DA1FE1"/>
    <w:rsid w:val="00DA785E"/>
    <w:rsid w:val="00DB093E"/>
    <w:rsid w:val="00DB4090"/>
    <w:rsid w:val="00DB54E3"/>
    <w:rsid w:val="00DB61BA"/>
    <w:rsid w:val="00DC034B"/>
    <w:rsid w:val="00DC15DF"/>
    <w:rsid w:val="00DC2DEF"/>
    <w:rsid w:val="00DC4F9E"/>
    <w:rsid w:val="00DD375F"/>
    <w:rsid w:val="00DD3CAD"/>
    <w:rsid w:val="00DD5ADA"/>
    <w:rsid w:val="00DF2743"/>
    <w:rsid w:val="00DF27FD"/>
    <w:rsid w:val="00DF4B87"/>
    <w:rsid w:val="00E00856"/>
    <w:rsid w:val="00E07DD9"/>
    <w:rsid w:val="00E1124C"/>
    <w:rsid w:val="00E11A0F"/>
    <w:rsid w:val="00E145CB"/>
    <w:rsid w:val="00E22346"/>
    <w:rsid w:val="00E30A0A"/>
    <w:rsid w:val="00E43FC9"/>
    <w:rsid w:val="00E4475F"/>
    <w:rsid w:val="00E50891"/>
    <w:rsid w:val="00E515AA"/>
    <w:rsid w:val="00E534C3"/>
    <w:rsid w:val="00E552DE"/>
    <w:rsid w:val="00E55CE0"/>
    <w:rsid w:val="00E6602C"/>
    <w:rsid w:val="00E746E0"/>
    <w:rsid w:val="00E74754"/>
    <w:rsid w:val="00E767A1"/>
    <w:rsid w:val="00E770AB"/>
    <w:rsid w:val="00E823F1"/>
    <w:rsid w:val="00E91375"/>
    <w:rsid w:val="00E93910"/>
    <w:rsid w:val="00EA1A54"/>
    <w:rsid w:val="00EB1982"/>
    <w:rsid w:val="00EC0EBB"/>
    <w:rsid w:val="00EC53F6"/>
    <w:rsid w:val="00EC5461"/>
    <w:rsid w:val="00EC54F8"/>
    <w:rsid w:val="00EE1BB1"/>
    <w:rsid w:val="00EE2170"/>
    <w:rsid w:val="00EE3A0B"/>
    <w:rsid w:val="00EE5A0B"/>
    <w:rsid w:val="00EE72EB"/>
    <w:rsid w:val="00EF00D0"/>
    <w:rsid w:val="00EF27CA"/>
    <w:rsid w:val="00EF39F0"/>
    <w:rsid w:val="00F00B36"/>
    <w:rsid w:val="00F03F29"/>
    <w:rsid w:val="00F0427C"/>
    <w:rsid w:val="00F10C13"/>
    <w:rsid w:val="00F121F7"/>
    <w:rsid w:val="00F173B9"/>
    <w:rsid w:val="00F20864"/>
    <w:rsid w:val="00F21EBA"/>
    <w:rsid w:val="00F25A8C"/>
    <w:rsid w:val="00F31C00"/>
    <w:rsid w:val="00F34494"/>
    <w:rsid w:val="00F44B37"/>
    <w:rsid w:val="00F50005"/>
    <w:rsid w:val="00F50B13"/>
    <w:rsid w:val="00F6100A"/>
    <w:rsid w:val="00F82B6F"/>
    <w:rsid w:val="00F82C3F"/>
    <w:rsid w:val="00F9625C"/>
    <w:rsid w:val="00F9DEE1"/>
    <w:rsid w:val="00FA5C5B"/>
    <w:rsid w:val="00FD700D"/>
    <w:rsid w:val="00FE60A5"/>
    <w:rsid w:val="00FF5A6F"/>
    <w:rsid w:val="01042629"/>
    <w:rsid w:val="01247410"/>
    <w:rsid w:val="032A47D7"/>
    <w:rsid w:val="05DFA18D"/>
    <w:rsid w:val="0786F0F8"/>
    <w:rsid w:val="078B1A3D"/>
    <w:rsid w:val="0930FA5A"/>
    <w:rsid w:val="0A66D156"/>
    <w:rsid w:val="0AC57233"/>
    <w:rsid w:val="0F01E92D"/>
    <w:rsid w:val="0FEDBC69"/>
    <w:rsid w:val="11775802"/>
    <w:rsid w:val="11856507"/>
    <w:rsid w:val="122656EE"/>
    <w:rsid w:val="12985E33"/>
    <w:rsid w:val="13391D63"/>
    <w:rsid w:val="16344AE9"/>
    <w:rsid w:val="1639852C"/>
    <w:rsid w:val="1983FD3A"/>
    <w:rsid w:val="1A7B82EA"/>
    <w:rsid w:val="1ED80E36"/>
    <w:rsid w:val="2045A8D2"/>
    <w:rsid w:val="231FFDE4"/>
    <w:rsid w:val="24155B6A"/>
    <w:rsid w:val="2524ECF4"/>
    <w:rsid w:val="25B65CA7"/>
    <w:rsid w:val="25B6DBF6"/>
    <w:rsid w:val="279F8623"/>
    <w:rsid w:val="292A1A67"/>
    <w:rsid w:val="2A554E73"/>
    <w:rsid w:val="2B8C1ED3"/>
    <w:rsid w:val="2C16A942"/>
    <w:rsid w:val="2C7AC6F6"/>
    <w:rsid w:val="2DDFF9CD"/>
    <w:rsid w:val="2E389066"/>
    <w:rsid w:val="2FF343BE"/>
    <w:rsid w:val="303F5060"/>
    <w:rsid w:val="32E6A6B0"/>
    <w:rsid w:val="344D5538"/>
    <w:rsid w:val="35B47166"/>
    <w:rsid w:val="39EDC93E"/>
    <w:rsid w:val="3C1894B7"/>
    <w:rsid w:val="3C3F3EC0"/>
    <w:rsid w:val="3F78C59B"/>
    <w:rsid w:val="459A31B2"/>
    <w:rsid w:val="461CD194"/>
    <w:rsid w:val="469DE27D"/>
    <w:rsid w:val="4708D807"/>
    <w:rsid w:val="47C5B966"/>
    <w:rsid w:val="48779A73"/>
    <w:rsid w:val="4C56005C"/>
    <w:rsid w:val="4C697F9C"/>
    <w:rsid w:val="4CBDA639"/>
    <w:rsid w:val="4D14E002"/>
    <w:rsid w:val="4DEB7573"/>
    <w:rsid w:val="4F94BA94"/>
    <w:rsid w:val="4FD11CB2"/>
    <w:rsid w:val="500A2B9C"/>
    <w:rsid w:val="54074F82"/>
    <w:rsid w:val="54F3C074"/>
    <w:rsid w:val="5522CD1D"/>
    <w:rsid w:val="55A9A153"/>
    <w:rsid w:val="56A0630A"/>
    <w:rsid w:val="590875E2"/>
    <w:rsid w:val="5C648EF6"/>
    <w:rsid w:val="5DD2AB47"/>
    <w:rsid w:val="60C713B8"/>
    <w:rsid w:val="6321AE97"/>
    <w:rsid w:val="63502C24"/>
    <w:rsid w:val="6628931F"/>
    <w:rsid w:val="66C91C90"/>
    <w:rsid w:val="66FE5D4E"/>
    <w:rsid w:val="677F1FEE"/>
    <w:rsid w:val="67C46380"/>
    <w:rsid w:val="6970396A"/>
    <w:rsid w:val="6BD0285C"/>
    <w:rsid w:val="6D0741DE"/>
    <w:rsid w:val="6F53CEFA"/>
    <w:rsid w:val="75558731"/>
    <w:rsid w:val="75685924"/>
    <w:rsid w:val="77A7187E"/>
    <w:rsid w:val="79399561"/>
    <w:rsid w:val="79EC7BDE"/>
    <w:rsid w:val="7A3984D9"/>
    <w:rsid w:val="7B1966E4"/>
    <w:rsid w:val="7C7D1EBD"/>
    <w:rsid w:val="7CD8980F"/>
    <w:rsid w:val="7DB7A562"/>
    <w:rsid w:val="7E8A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6CAFD7"/>
  <w15:docId w15:val="{4BBFD6C5-BC1F-4EF3-B105-D8F68F5A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7EDE"/>
    <w:rPr>
      <w:rFonts w:ascii="Roboto" w:hAnsi="Roboto"/>
      <w:sz w:val="24"/>
    </w:rPr>
  </w:style>
  <w:style w:type="paragraph" w:styleId="Kop1">
    <w:name w:val="heading 1"/>
    <w:basedOn w:val="Standaard"/>
    <w:next w:val="Standaard"/>
    <w:qFormat/>
    <w:rsid w:val="00727EDE"/>
    <w:pPr>
      <w:keepNext/>
      <w:numPr>
        <w:numId w:val="1"/>
      </w:numPr>
      <w:spacing w:before="320" w:after="120"/>
      <w:outlineLvl w:val="0"/>
    </w:pPr>
    <w:rPr>
      <w:b/>
      <w:kern w:val="28"/>
      <w:sz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27EDE"/>
    <w:pPr>
      <w:keepNext/>
      <w:keepLines/>
      <w:numPr>
        <w:ilvl w:val="1"/>
        <w:numId w:val="1"/>
      </w:numPr>
      <w:spacing w:before="320" w:after="120"/>
      <w:outlineLvl w:val="1"/>
    </w:pPr>
    <w:rPr>
      <w:rFonts w:eastAsiaTheme="majorEastAsia" w:cstheme="majorBidi"/>
      <w:b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27EDE"/>
    <w:pPr>
      <w:keepNext/>
      <w:keepLines/>
      <w:numPr>
        <w:ilvl w:val="2"/>
        <w:numId w:val="1"/>
      </w:numPr>
      <w:spacing w:before="120"/>
      <w:outlineLvl w:val="2"/>
    </w:pPr>
    <w:rPr>
      <w:rFonts w:eastAsiaTheme="majorEastAsia" w:cstheme="majorBidi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D3D4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3D4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3D4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3D4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3D4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3D4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Transit">
    <w:name w:val="StandaardTransit"/>
    <w:basedOn w:val="Standaard"/>
    <w:rPr>
      <w:rFonts w:ascii="Transit-Normal" w:hAnsi="Transit-Normal"/>
      <w:kern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22C8"/>
    <w:rPr>
      <w:rFonts w:ascii="Tahoma" w:hAnsi="Tahoma" w:cs="Tahoma"/>
      <w:sz w:val="16"/>
      <w:szCs w:val="16"/>
    </w:rPr>
  </w:style>
  <w:style w:type="paragraph" w:customStyle="1" w:styleId="Koptitel">
    <w:name w:val="Koptitel"/>
    <w:basedOn w:val="Standaard"/>
    <w:next w:val="Standaard"/>
    <w:pPr>
      <w:jc w:val="right"/>
    </w:pPr>
    <w:rPr>
      <w:rFonts w:ascii="Transit-Bold" w:hAnsi="Transit-Bold"/>
      <w:b/>
      <w:color w:val="808080"/>
      <w:sz w:val="52"/>
    </w:rPr>
  </w:style>
  <w:style w:type="character" w:customStyle="1" w:styleId="BallontekstChar">
    <w:name w:val="Ballontekst Char"/>
    <w:link w:val="Ballontekst"/>
    <w:uiPriority w:val="99"/>
    <w:semiHidden/>
    <w:rsid w:val="009222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character" w:styleId="Verwijzingopmerking">
    <w:name w:val="annotation reference"/>
    <w:uiPriority w:val="99"/>
    <w:semiHidden/>
    <w:unhideWhenUsed/>
    <w:rsid w:val="005B2F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B2F18"/>
  </w:style>
  <w:style w:type="character" w:customStyle="1" w:styleId="TekstopmerkingChar">
    <w:name w:val="Tekst opmerking Char"/>
    <w:link w:val="Tekstopmerking"/>
    <w:uiPriority w:val="99"/>
    <w:semiHidden/>
    <w:rsid w:val="005B2F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B2F18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5B2F18"/>
    <w:rPr>
      <w:rFonts w:ascii="Arial" w:hAnsi="Arial"/>
      <w:b/>
      <w:bCs/>
    </w:rPr>
  </w:style>
  <w:style w:type="paragraph" w:styleId="Lijstalinea">
    <w:name w:val="List Paragraph"/>
    <w:basedOn w:val="Standaard"/>
    <w:uiPriority w:val="34"/>
    <w:qFormat/>
    <w:rsid w:val="005B2F18"/>
    <w:pPr>
      <w:ind w:left="708"/>
    </w:pPr>
  </w:style>
  <w:style w:type="table" w:styleId="Tabelraster">
    <w:name w:val="Table Grid"/>
    <w:basedOn w:val="Standaardtabel"/>
    <w:uiPriority w:val="59"/>
    <w:rsid w:val="00827C93"/>
    <w:rPr>
      <w:rFonts w:ascii="Roboto" w:hAnsi="Roboto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Roboto" w:hAnsi="Roboto"/>
        <w:b/>
        <w:sz w:val="24"/>
      </w:rPr>
      <w:tblPr/>
      <w:tcPr>
        <w:shd w:val="clear" w:color="auto" w:fill="F5A61A"/>
      </w:tcPr>
    </w:tblStylePr>
    <w:tblStylePr w:type="band1Horz">
      <w:tblPr/>
      <w:tcPr>
        <w:shd w:val="clear" w:color="auto" w:fill="FEF5E6"/>
      </w:tcPr>
    </w:tblStylePr>
  </w:style>
  <w:style w:type="character" w:styleId="Hyperlink">
    <w:name w:val="Hyperlink"/>
    <w:uiPriority w:val="99"/>
    <w:unhideWhenUsed/>
    <w:rsid w:val="002209BE"/>
    <w:rPr>
      <w:color w:val="0000FF"/>
      <w:u w:val="single"/>
    </w:rPr>
  </w:style>
  <w:style w:type="character" w:styleId="GevolgdeHyperlink">
    <w:name w:val="FollowedHyperlink"/>
    <w:uiPriority w:val="99"/>
    <w:semiHidden/>
    <w:unhideWhenUsed/>
    <w:rsid w:val="00561ED5"/>
    <w:rPr>
      <w:color w:val="800080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727EDE"/>
    <w:rPr>
      <w:rFonts w:ascii="Roboto" w:eastAsiaTheme="majorEastAsia" w:hAnsi="Roboto" w:cstheme="majorBidi"/>
      <w:b/>
      <w:sz w:val="26"/>
      <w:szCs w:val="26"/>
    </w:rPr>
  </w:style>
  <w:style w:type="paragraph" w:styleId="Geenafstand">
    <w:name w:val="No Spacing"/>
    <w:uiPriority w:val="1"/>
    <w:qFormat/>
    <w:rsid w:val="009504BA"/>
    <w:rPr>
      <w:rFonts w:ascii="Roboto" w:hAnsi="Roboto"/>
      <w:sz w:val="22"/>
    </w:rPr>
  </w:style>
  <w:style w:type="character" w:customStyle="1" w:styleId="Kop3Char">
    <w:name w:val="Kop 3 Char"/>
    <w:basedOn w:val="Standaardalinea-lettertype"/>
    <w:link w:val="Kop3"/>
    <w:uiPriority w:val="9"/>
    <w:rsid w:val="00727EDE"/>
    <w:rPr>
      <w:rFonts w:ascii="Roboto" w:eastAsiaTheme="majorEastAsia" w:hAnsi="Roboto" w:cstheme="majorBidi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D3D47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3D47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3D47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3D47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3D4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3D4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304BB7"/>
    <w:rPr>
      <w:rFonts w:ascii="Roboto" w:hAnsi="Roboto"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00B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00B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4300B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30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licht">
    <w:name w:val="Grid Table Light"/>
    <w:basedOn w:val="Standaardtabel"/>
    <w:uiPriority w:val="40"/>
    <w:rsid w:val="004300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1licht">
    <w:name w:val="Grid Table 1 Light"/>
    <w:basedOn w:val="Standaardtabel"/>
    <w:uiPriority w:val="46"/>
    <w:rsid w:val="004300B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tekstChar">
    <w:name w:val="Koptekst Char"/>
    <w:basedOn w:val="Standaardalinea-lettertype"/>
    <w:link w:val="Koptekst"/>
    <w:uiPriority w:val="99"/>
    <w:rsid w:val="004300B7"/>
    <w:rPr>
      <w:rFonts w:ascii="Roboto" w:hAnsi="Roboto"/>
      <w:sz w:val="24"/>
    </w:rPr>
  </w:style>
  <w:style w:type="character" w:customStyle="1" w:styleId="normaltextrun">
    <w:name w:val="normaltextrun"/>
    <w:basedOn w:val="Standaardalinea-lettertype"/>
    <w:rsid w:val="000441B9"/>
  </w:style>
  <w:style w:type="character" w:customStyle="1" w:styleId="eop">
    <w:name w:val="eop"/>
    <w:basedOn w:val="Standaardalinea-lettertype"/>
    <w:rsid w:val="00044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nov.nl/" TargetMode="External"/><Relationship Id="rId18" Type="http://schemas.openxmlformats.org/officeDocument/2006/relationships/hyperlink" Target="https://www.ggdijsselland.nl/over-de-ggd/locaties/zwolle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gezondeleefomgeving.nl/nieuws/invloed-fysieke-leefomgeving-op-gezond-gedrag" TargetMode="External"/><Relationship Id="rId17" Type="http://schemas.openxmlformats.org/officeDocument/2006/relationships/hyperlink" Target="https://www.coa.nl/nl/kinderen-de-opva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ijksvaccinatieprogramma.nl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bcm.nl/bravo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ncj.nl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ivm.nl/gezondeleefomgeving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p0088055\Downloads\briefpapier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647ff1-e2f7-42a1-a68c-3c96587cf758">
      <Terms xmlns="http://schemas.microsoft.com/office/infopath/2007/PartnerControls"/>
    </lcf76f155ced4ddcb4097134ff3c332f>
    <TaxCatchAll xmlns="7178be8b-d0ef-4995-97d9-396f4bad9a56" xsi:nil="true"/>
    <_Flow_SignoffStatus xmlns="e7647ff1-e2f7-42a1-a68c-3c96587cf7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DCE2413392E94399C66D8B3C6C85EE" ma:contentTypeVersion="17" ma:contentTypeDescription="Een nieuw document maken." ma:contentTypeScope="" ma:versionID="63c37596fdb89cf4a04c9d266ea9063d">
  <xsd:schema xmlns:xsd="http://www.w3.org/2001/XMLSchema" xmlns:xs="http://www.w3.org/2001/XMLSchema" xmlns:p="http://schemas.microsoft.com/office/2006/metadata/properties" xmlns:ns2="e7647ff1-e2f7-42a1-a68c-3c96587cf758" xmlns:ns3="7178be8b-d0ef-4995-97d9-396f4bad9a56" targetNamespace="http://schemas.microsoft.com/office/2006/metadata/properties" ma:root="true" ma:fieldsID="aad9ca1f7e685a00a9674bcac59ac459" ns2:_="" ns3:_="">
    <xsd:import namespace="e7647ff1-e2f7-42a1-a68c-3c96587cf758"/>
    <xsd:import namespace="7178be8b-d0ef-4995-97d9-396f4bad9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47ff1-e2f7-42a1-a68c-3c96587cf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c6a0e08-1576-455b-af28-552984f92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Afmeldingsstatus" ma:internalName="Afmeldingsstatus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8be8b-d0ef-4995-97d9-396f4bad9a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6cd0a1b-573c-4bfc-9fc1-4e409fcde617}" ma:internalName="TaxCatchAll" ma:showField="CatchAllData" ma:web="7178be8b-d0ef-4995-97d9-396f4bad9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92A97-7CDF-4AA4-BE4F-BBD1E63CBB83}">
  <ds:schemaRefs>
    <ds:schemaRef ds:uri="http://schemas.microsoft.com/office/2006/metadata/properties"/>
    <ds:schemaRef ds:uri="http://schemas.microsoft.com/office/infopath/2007/PartnerControls"/>
    <ds:schemaRef ds:uri="e7647ff1-e2f7-42a1-a68c-3c96587cf758"/>
    <ds:schemaRef ds:uri="7178be8b-d0ef-4995-97d9-396f4bad9a56"/>
  </ds:schemaRefs>
</ds:datastoreItem>
</file>

<file path=customXml/itemProps2.xml><?xml version="1.0" encoding="utf-8"?>
<ds:datastoreItem xmlns:ds="http://schemas.openxmlformats.org/officeDocument/2006/customXml" ds:itemID="{DD7172B9-CA84-49AE-BD9D-98AFED0C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D6072-9CDF-4C2F-B9EE-33FCC5FDF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47ff1-e2f7-42a1-a68c-3c96587cf758"/>
    <ds:schemaRef ds:uri="7178be8b-d0ef-4995-97d9-396f4bad9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948036-70FF-4326-B925-72CC8DA3F1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36377b7-70c4-4493-a338-095918d327e9}" enabled="0" method="" siteId="{e36377b7-70c4-4493-a338-095918d327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briefpapier (1)</Template>
  <TotalTime>25</TotalTime>
  <Pages>2</Pages>
  <Words>517</Words>
  <Characters>2848</Characters>
  <Application>Microsoft Office Word</Application>
  <DocSecurity>0</DocSecurity>
  <Lines>23</Lines>
  <Paragraphs>6</Paragraphs>
  <ScaleCrop>false</ScaleCrop>
  <Company>Windesheim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Betreft:</dc:title>
  <dc:subject/>
  <dc:creator>Rianne Geertsma-Post</dc:creator>
  <cp:keywords/>
  <cp:lastModifiedBy>Lubke van 't Hul</cp:lastModifiedBy>
  <cp:revision>10</cp:revision>
  <cp:lastPrinted>2017-05-04T20:48:00Z</cp:lastPrinted>
  <dcterms:created xsi:type="dcterms:W3CDTF">2024-03-20T09:58:00Z</dcterms:created>
  <dcterms:modified xsi:type="dcterms:W3CDTF">2024-03-20T10:22:00Z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0x01010031DCE2413392E94399C66D8B3C6C85EE</vt:lpwstr>
  </property>
  <property fmtid="{D5CDD505-2E9C-101B-9397-08002B2CF9AE}" pid="3" name="Order">
    <vt:r8>200</vt:r8>
  </property>
  <property fmtid="{D5CDD505-2E9C-101B-9397-08002B2CF9AE}" pid="4" name="URL">
    <vt:lpwstr/>
  </property>
  <property fmtid="{D5CDD505-2E9C-101B-9397-08002B2CF9AE}" pid="5" name="MediaServiceImageTags">
    <vt:lpwstr/>
  </property>
</Properties>
</file>